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D01" w:rsidRDefault="00AA5D01">
      <w:bookmarkStart w:id="0" w:name="_GoBack"/>
      <w:bookmarkEnd w:id="0"/>
    </w:p>
    <w:p w:rsidR="006C2D66" w:rsidRDefault="006C2D66"/>
    <w:p w:rsidR="006C2D66" w:rsidRDefault="006C2D66"/>
    <w:p w:rsidR="006C2D66" w:rsidRDefault="006C2D66">
      <w:pPr>
        <w:rPr>
          <w:b/>
        </w:rPr>
      </w:pPr>
      <w:r>
        <w:tab/>
      </w:r>
      <w:r>
        <w:tab/>
      </w:r>
      <w:r>
        <w:tab/>
        <w:t xml:space="preserve">                           </w:t>
      </w:r>
      <w:r w:rsidR="00B83E71">
        <w:t xml:space="preserve">         </w:t>
      </w:r>
      <w:r w:rsidRPr="006C2D66">
        <w:rPr>
          <w:b/>
        </w:rPr>
        <w:t>ANEXO IV</w:t>
      </w:r>
    </w:p>
    <w:p w:rsidR="006C2D66" w:rsidRDefault="006C2D66">
      <w:pPr>
        <w:rPr>
          <w:b/>
        </w:rPr>
      </w:pPr>
    </w:p>
    <w:p w:rsidR="006C2D66" w:rsidRDefault="006C2D66">
      <w:r>
        <w:t>(Sello de Registro de Entrada)</w:t>
      </w:r>
    </w:p>
    <w:p w:rsidR="006C2D66" w:rsidRDefault="006C2D66"/>
    <w:p w:rsidR="006C2D66" w:rsidRDefault="006C2D66"/>
    <w:p w:rsidR="006C2D66" w:rsidRDefault="006C2D66" w:rsidP="006C2D66">
      <w:pPr>
        <w:pStyle w:val="Prrafodelista"/>
        <w:numPr>
          <w:ilvl w:val="0"/>
          <w:numId w:val="1"/>
        </w:numPr>
      </w:pPr>
      <w:r>
        <w:t>Nombre y apellidos</w:t>
      </w:r>
      <w:r w:rsidR="0090240A">
        <w:t xml:space="preserve">: </w:t>
      </w:r>
    </w:p>
    <w:p w:rsidR="00B83E71" w:rsidRDefault="00B83E71" w:rsidP="00B83E71">
      <w:pPr>
        <w:pStyle w:val="Prrafodelista"/>
      </w:pPr>
    </w:p>
    <w:p w:rsidR="00B83E71" w:rsidRDefault="00B83E71" w:rsidP="00B83E71">
      <w:pPr>
        <w:pStyle w:val="Prrafodelista"/>
      </w:pPr>
    </w:p>
    <w:p w:rsidR="00B83E71" w:rsidRDefault="00B83E71" w:rsidP="00B83E71">
      <w:pPr>
        <w:pStyle w:val="Prrafodelista"/>
      </w:pPr>
    </w:p>
    <w:p w:rsidR="006C2D66" w:rsidRDefault="006C2D66" w:rsidP="006C2D66">
      <w:pPr>
        <w:pStyle w:val="Prrafodelista"/>
        <w:numPr>
          <w:ilvl w:val="0"/>
          <w:numId w:val="1"/>
        </w:numPr>
      </w:pPr>
      <w:r>
        <w:t>Oferta para la adquisición del inmueble propiedad del Estado</w:t>
      </w:r>
    </w:p>
    <w:p w:rsidR="006C2D66" w:rsidRDefault="006C2D66" w:rsidP="006C2D66">
      <w:pPr>
        <w:pStyle w:val="Prrafodelista"/>
      </w:pPr>
    </w:p>
    <w:p w:rsidR="006C2D66" w:rsidRDefault="00D22AC6" w:rsidP="006C2D66">
      <w:pPr>
        <w:pStyle w:val="Prrafodelista"/>
        <w:numPr>
          <w:ilvl w:val="0"/>
          <w:numId w:val="1"/>
        </w:numPr>
        <w:ind w:firstLine="131"/>
      </w:pPr>
      <w:r>
        <w:t xml:space="preserve">Lote número/descripción: </w:t>
      </w:r>
    </w:p>
    <w:p w:rsidR="006C2D66" w:rsidRDefault="006C2D66" w:rsidP="006C2D66">
      <w:pPr>
        <w:pStyle w:val="Prrafodelista"/>
        <w:numPr>
          <w:ilvl w:val="0"/>
          <w:numId w:val="1"/>
        </w:numPr>
        <w:ind w:firstLine="131"/>
      </w:pPr>
      <w:r>
        <w:t>Precio o tipo de salida:</w:t>
      </w:r>
      <w:r w:rsidR="0090240A">
        <w:t xml:space="preserve">  </w:t>
      </w:r>
    </w:p>
    <w:p w:rsidR="006C2D66" w:rsidRPr="006C2D66" w:rsidRDefault="006C2D66" w:rsidP="006C2D66">
      <w:pPr>
        <w:pStyle w:val="Prrafodelista"/>
        <w:numPr>
          <w:ilvl w:val="0"/>
          <w:numId w:val="1"/>
        </w:numPr>
        <w:ind w:firstLine="131"/>
      </w:pPr>
      <w:r>
        <w:t>Fecha celebración</w:t>
      </w:r>
      <w:r w:rsidR="00D22AC6">
        <w:t xml:space="preserve"> de la</w:t>
      </w:r>
      <w:r>
        <w:t xml:space="preserve"> subasta:</w:t>
      </w:r>
      <w:r w:rsidR="0090240A">
        <w:t xml:space="preserve"> </w:t>
      </w:r>
    </w:p>
    <w:sectPr w:rsidR="006C2D66" w:rsidRPr="006C2D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14625"/>
    <w:multiLevelType w:val="hybridMultilevel"/>
    <w:tmpl w:val="69FA0208"/>
    <w:lvl w:ilvl="0" w:tplc="29FC14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66"/>
    <w:rsid w:val="00241FB0"/>
    <w:rsid w:val="006C2D66"/>
    <w:rsid w:val="0090240A"/>
    <w:rsid w:val="00AA5D01"/>
    <w:rsid w:val="00B83E71"/>
    <w:rsid w:val="00D22AC6"/>
    <w:rsid w:val="00F0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3A49E-6BE0-4DA7-9E06-AA1F8C8C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C2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INHAC Portal General" ma:contentTypeID="0x0101003CD58CDD608044B4830326AB27386A3A00C66B7EE498E4E94CBA97A634E97C9B75" ma:contentTypeVersion="26" ma:contentTypeDescription="MINHAC Portal General" ma:contentTypeScope="" ma:versionID="e0aa3a7138d58e254012470c8cd585d8">
  <xsd:schema xmlns:xsd="http://www.w3.org/2001/XMLSchema" xmlns:xs="http://www.w3.org/2001/XMLSchema" xmlns:p="http://schemas.microsoft.com/office/2006/metadata/properties" xmlns:ns2="25d85ab0-3809-4eca-a8fb-a26131ff49e9" xmlns:ns3="25d85ab0-3809-4eca-a8fb-a26131ff49e9" targetNamespace="http://schemas.microsoft.com/office/2006/metadata/properties" ma:root="true" ma:fieldsID="228418ff0d483f489c6f9427c5235bc9" ns3:_="">
    <xsd:import namespace="25d85ab0-3809-4eca-a8fb-a26131ff49e9"/>
    <xsd:import namespace="25d85ab0-3809-4eca-a8fb-a26131ff49e9"/>
    <xsd:element name="properties">
      <xsd:complexType>
        <xsd:sequence>
          <xsd:element name="documentManagement">
            <xsd:complexType>
              <xsd:all>
                <xsd:element ref="ns2:MinhacFecha_x005f_x0020_Caducidad" minOccurs="0"/>
                <xsd:element ref="ns2:MinhacAutor"/>
                <xsd:element ref="ns3:MinhacCategoriasGeneral" minOccurs="0"/>
                <xsd:element ref="ns3:MinhacCategoriasPorOrganigrama" minOccurs="0"/>
                <xsd:element ref="ns2:MinhacFechaInfo"/>
                <xsd:element ref="ns2:MinhacCargo_x005f_x0020_del_x005f_x0020_Responsable" minOccurs="0"/>
                <xsd:element ref="ns2:MinhacUnidad_x005f_x0020_Responsable" minOccurs="0"/>
                <xsd:element ref="ns3:MinhacCentroDirectivo" minOccurs="0"/>
                <xsd:element ref="ns2:MinhacDescripci_x005f_x00f3_n" minOccurs="0"/>
                <xsd:element ref="ns2:MinhacPalabras_x005f_x0020_clave" minOccurs="0"/>
                <xsd:element ref="ns2:MinPortalIdiomaDocumento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85ab0-3809-4eca-a8fb-a26131ff49e9" elementFormDefault="qualified">
    <xsd:import namespace="http://schemas.microsoft.com/office/2006/documentManagement/types"/>
    <xsd:import namespace="http://schemas.microsoft.com/office/infopath/2007/PartnerControls"/>
    <xsd:element name="MinhacFecha_x005f_x0020_Caducidad" ma:index="1" nillable="true" ma:displayName="Fecha Caducidad" ma:default="" ma:description="Fecha Caducidad" ma:format="DateOnly" ma:internalName="MinhacFecha_x0020_Caducidad">
      <xsd:simpleType>
        <xsd:restriction base="dms:DateTime"/>
      </xsd:simpleType>
    </xsd:element>
    <xsd:element name="MinhacAutor" ma:index="2" ma:displayName="Autor" ma:description="Autor" ma:internalName="MinhacAutor" ma:readOnly="false">
      <xsd:simpleType>
        <xsd:restriction base="dms:Text"/>
      </xsd:simpleType>
    </xsd:element>
    <xsd:element name="MinhacFechaInfo" ma:index="5" ma:displayName="Información de fecha" ma:default="" ma:description="Información de fecha" ma:format="DateOnly" ma:internalName="MinhacFechaInfo" ma:readOnly="false">
      <xsd:simpleType>
        <xsd:restriction base="dms:DateTime"/>
      </xsd:simpleType>
    </xsd:element>
    <xsd:element name="MinhacCargo_x005f_x0020_del_x005f_x0020_Responsable" ma:index="6" nillable="true" ma:displayName="Cargo Responsable" ma:description="Cargo Responsable" ma:hidden="true" ma:internalName="MinhacCargo_x0020_del_x0020_Responsable" ma:readOnly="false">
      <xsd:simpleType>
        <xsd:restriction base="dms:Text"/>
      </xsd:simpleType>
    </xsd:element>
    <xsd:element name="MinhacUnidad_x005f_x0020_Responsable" ma:index="7" nillable="true" ma:displayName="Unidad Responsable" ma:description="Unidad Responsable" ma:hidden="true" ma:internalName="MinhacUnidad_x0020_Responsable" ma:readOnly="false">
      <xsd:simpleType>
        <xsd:restriction base="dms:Text"/>
      </xsd:simpleType>
    </xsd:element>
    <xsd:element name="MinhacDescripci_x005f_x00f3_n" ma:index="9" nillable="true" ma:displayName="Descripción" ma:description="Descripción" ma:hidden="true" ma:internalName="MinhacDescripci_x00f3_n" ma:readOnly="false">
      <xsd:simpleType>
        <xsd:restriction base="dms:Note"/>
      </xsd:simpleType>
    </xsd:element>
    <xsd:element name="MinhacPalabras_x005f_x0020_clave" ma:index="10" nillable="true" ma:displayName="Palabras Clave" ma:default="" ma:description="Palabras Clave" ma:format="Dropdown" ma:hidden="true" ma:internalName="MinhacPalabras_x0020_clav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in palabras clave"/>
                    <xsd:enumeration value=""/>
                  </xsd:restriction>
                </xsd:simpleType>
              </xsd:element>
            </xsd:sequence>
          </xsd:extension>
        </xsd:complexContent>
      </xsd:complexType>
    </xsd:element>
    <xsd:element name="MinPortalIdiomaDocumentos" ma:index="11" ma:displayName="Idioma Documentos" ma:default="Español" ma:description="Campo idioma para los documentos" ma:format="Dropdown" ma:internalName="MinPortalIdiomaDocumentos" ma:readOnly="false">
      <xsd:simpleType>
        <xsd:restriction base="dms:Choice">
          <xsd:enumeration value="Español"/>
          <xsd:enumeration value="Catalán"/>
          <xsd:enumeration value="Gallego"/>
          <xsd:enumeration value="Euskera"/>
          <xsd:enumeration value="Inglé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85ab0-3809-4eca-a8fb-a26131ff49e9" elementFormDefault="qualified">
    <xsd:import namespace="http://schemas.microsoft.com/office/2006/documentManagement/types"/>
    <xsd:import namespace="http://schemas.microsoft.com/office/infopath/2007/PartnerControls"/>
    <xsd:element name="MinhacCategoriasGeneral" ma:index="3" nillable="true" ma:displayName="Categorías por Temas" ma:description="Categorías por Temas del listado de Categorías Base" ma:list="177dba8e-cc06-4d34-80cb-5766aa14ee3c" ma:internalName="MinhacCategoriasGeneral" ma:readOnly="false" ma:showField="Title" ma:web="25d85ab0-3809-4eca-a8fb-a26131ff49e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nhacCategoriasPorOrganigrama" ma:index="4" nillable="true" ma:displayName="Categorías por Organigrama" ma:description="Categorías por Organigrama" ma:list="1300fd19-f45b-4655-8859-8bd6426ed5ba" ma:internalName="MinhacCategoriasPorOrganigrama" ma:readOnly="false" ma:showField="Title" ma:web="25d85ab0-3809-4eca-a8fb-a26131ff49e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nhacCentroDirectivo" ma:index="8" nillable="true" ma:displayName="Centro Directivo" ma:description="Centro Directivo" ma:hidden="true" ma:list="1f3706e2-501e-4a67-8949-1125c786e2a0" ma:internalName="MinhacCentroDirectivo" ma:readOnly="false" ma:showField="Title" ma:web="25d85ab0-3809-4eca-a8fb-a26131ff49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ipo de contenido"/>
        <xsd:element ref="dc:title" maxOccurs="1" ma:index="0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nhacAutor xmlns="25d85ab0-3809-4eca-a8fb-a26131ff49e9">Delegación de Economía y Hacienda en Cáceres</MinhacAutor>
    <MinhacUnidad_x005f_x0020_Responsable xmlns="25d85ab0-3809-4eca-a8fb-a26131ff49e9" xsi:nil="true"/>
    <MinhacDescripci_x005f_x00f3_n xmlns="25d85ab0-3809-4eca-a8fb-a26131ff49e9" xsi:nil="true"/>
    <MinhacCargo_x005f_x0020_del_x005f_x0020_Responsable xmlns="25d85ab0-3809-4eca-a8fb-a26131ff49e9" xsi:nil="true"/>
    <MinhacCategoriasPorOrganigrama xmlns="25d85ab0-3809-4eca-a8fb-a26131ff49e9">
      <Value>74</Value>
    </MinhacCategoriasPorOrganigrama>
    <MinPortalIdiomaDocumentos xmlns="25d85ab0-3809-4eca-a8fb-a26131ff49e9">Español</MinPortalIdiomaDocumentos>
    <MinhacFechaInfo xmlns="25d85ab0-3809-4eca-a8fb-a26131ff49e9">2026-07-27T22:00:00+00:00</MinhacFechaInfo>
    <MinhacFecha_x005f_x0020_Caducidad xmlns="25d85ab0-3809-4eca-a8fb-a26131ff49e9">2026-12-30T23:00:00+00:00</MinhacFecha_x005f_x0020_Caducidad>
    <MinhacCategoriasGeneral xmlns="25d85ab0-3809-4eca-a8fb-a26131ff49e9">
      <Value>53</Value>
    </MinhacCategoriasGeneral>
    <MinhacCentroDirectivo xmlns="25d85ab0-3809-4eca-a8fb-a26131ff49e9"/>
    <MinhacPalabras_x005f_x0020_clave xmlns="25d85ab0-3809-4eca-a8fb-a26131ff49e9"/>
  </documentManagement>
</p:properties>
</file>

<file path=customXml/itemProps1.xml><?xml version="1.0" encoding="utf-8"?>
<ds:datastoreItem xmlns:ds="http://schemas.openxmlformats.org/officeDocument/2006/customXml" ds:itemID="{AFB27F2F-FA69-40BB-A51F-2BA103197245}"/>
</file>

<file path=customXml/itemProps2.xml><?xml version="1.0" encoding="utf-8"?>
<ds:datastoreItem xmlns:ds="http://schemas.openxmlformats.org/officeDocument/2006/customXml" ds:itemID="{850D04AB-2399-41B7-B53E-020B832211CB}"/>
</file>

<file path=customXml/itemProps3.xml><?xml version="1.0" encoding="utf-8"?>
<ds:datastoreItem xmlns:ds="http://schemas.openxmlformats.org/officeDocument/2006/customXml" ds:itemID="{612F2BB1-274F-456C-9699-E9A1ADC4FD00}"/>
</file>

<file path=docProps/app.xml><?xml version="1.0" encoding="utf-8"?>
<Properties xmlns="http://schemas.openxmlformats.org/officeDocument/2006/extended-properties" xmlns:vt="http://schemas.openxmlformats.org/officeDocument/2006/docPropsVTypes">
  <Template>5C8A15E2.dotm</Template>
  <TotalTime>0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creator>Blanco Salgado, María Cristina</dc:creator>
  <cp:lastModifiedBy>Blanco Salgado, María Cristina</cp:lastModifiedBy>
  <cp:revision>2</cp:revision>
  <cp:lastPrinted>2015-03-06T11:16:00Z</cp:lastPrinted>
  <dcterms:created xsi:type="dcterms:W3CDTF">2017-12-27T10:47:00Z</dcterms:created>
  <dcterms:modified xsi:type="dcterms:W3CDTF">2017-12-27T10:47:00Z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0x0101003CD58CDD608044B4830326AB27386A3A00C66B7EE498E4E94CBA97A634E97C9B75</vt:lpwstr>
  </property>
</Properties>
</file>